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阜平县平阳镇康家峪村养猪场项目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71BD3"/>
    <w:rsid w:val="00801AD8"/>
    <w:rsid w:val="32BD4243"/>
    <w:rsid w:val="348538B3"/>
    <w:rsid w:val="44EB321A"/>
    <w:rsid w:val="5A0901D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